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798A1" w14:textId="77777777" w:rsidR="00972AF4" w:rsidRPr="00972AF4" w:rsidRDefault="00972AF4" w:rsidP="00972AF4">
      <w:pPr>
        <w:tabs>
          <w:tab w:val="left" w:pos="6663"/>
        </w:tabs>
        <w:ind w:left="426" w:right="272"/>
        <w:jc w:val="right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Date</w:t>
      </w: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 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: </w:t>
      </w: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>…… / …… / …………</w:t>
      </w:r>
    </w:p>
    <w:p w14:paraId="13A74DC1" w14:textId="77777777" w:rsidR="00972AF4" w:rsidRPr="00972AF4" w:rsidRDefault="00972AF4" w:rsidP="00972AF4">
      <w:pPr>
        <w:tabs>
          <w:tab w:val="left" w:pos="6663"/>
        </w:tabs>
        <w:ind w:left="426" w:right="-11"/>
        <w:jc w:val="right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145EA2EF" w14:textId="77777777" w:rsidR="00972AF4" w:rsidRPr="00972AF4" w:rsidRDefault="00972AF4" w:rsidP="00972AF4">
      <w:pPr>
        <w:tabs>
          <w:tab w:val="left" w:pos="6663"/>
        </w:tabs>
        <w:ind w:left="426" w:right="-11"/>
        <w:jc w:val="right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D9D58AF" w14:textId="2CAE09CE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1F497D" w:themeColor="text2"/>
          <w:sz w:val="36"/>
          <w:szCs w:val="22"/>
        </w:rPr>
      </w:pPr>
      <w:r w:rsidRPr="00972AF4">
        <w:rPr>
          <w:rFonts w:asciiTheme="minorHAnsi" w:hAnsiTheme="minorHAnsi" w:cs="Arial"/>
          <w:b/>
          <w:color w:val="1F497D" w:themeColor="text2"/>
          <w:sz w:val="36"/>
          <w:szCs w:val="22"/>
        </w:rPr>
        <w:t>Demande de rendez-vous</w:t>
      </w:r>
      <w:r w:rsidRPr="00972AF4">
        <w:rPr>
          <w:rFonts w:asciiTheme="minorHAnsi" w:hAnsiTheme="minorHAnsi" w:cs="Arial"/>
          <w:color w:val="1F497D" w:themeColor="text2"/>
          <w:sz w:val="36"/>
          <w:szCs w:val="22"/>
        </w:rPr>
        <w:t xml:space="preserve"> </w:t>
      </w:r>
      <w:r w:rsidRPr="00972AF4">
        <w:rPr>
          <w:rFonts w:asciiTheme="minorHAnsi" w:hAnsiTheme="minorHAnsi" w:cs="Arial"/>
          <w:b/>
          <w:color w:val="1F497D" w:themeColor="text2"/>
          <w:sz w:val="36"/>
          <w:szCs w:val="22"/>
        </w:rPr>
        <w:t>pour une VISITE A LA DEMANDE</w:t>
      </w:r>
      <w:r w:rsidR="003C329B">
        <w:rPr>
          <w:rFonts w:asciiTheme="minorHAnsi" w:hAnsiTheme="minorHAnsi" w:cs="Arial"/>
          <w:b/>
          <w:color w:val="1F497D" w:themeColor="text2"/>
          <w:sz w:val="36"/>
          <w:szCs w:val="22"/>
        </w:rPr>
        <w:br/>
        <w:t>DE L’EMPLOYEUR</w:t>
      </w:r>
    </w:p>
    <w:p w14:paraId="685FEB58" w14:textId="63F850ED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Merci de renseigner tous les champs 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- A RENVOYER PAR MAIL OU PAR FAX </w:t>
      </w:r>
      <w:r w:rsidR="003C329B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A L’ASSISTANTE DE L’EQUIPE PLURIDISCIPLINAIRE</w:t>
      </w:r>
    </w:p>
    <w:p w14:paraId="6A07BBE5" w14:textId="77777777" w:rsidR="00972AF4" w:rsidRPr="00972AF4" w:rsidRDefault="00972AF4" w:rsidP="00972AF4">
      <w:pPr>
        <w:tabs>
          <w:tab w:val="left" w:pos="558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5C02DE3" w14:textId="77777777" w:rsidR="00972AF4" w:rsidRPr="00972AF4" w:rsidRDefault="00972AF4" w:rsidP="00972AF4">
      <w:pPr>
        <w:tabs>
          <w:tab w:val="left" w:pos="1134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  <w:r w:rsidRPr="00972AF4">
        <w:rPr>
          <w:rFonts w:asciiTheme="minorHAnsi" w:hAnsiTheme="minorHAnsi" w:cs="Arial"/>
          <w:b/>
          <w:color w:val="1F497D" w:themeColor="text2"/>
          <w:sz w:val="28"/>
          <w:szCs w:val="22"/>
        </w:rPr>
        <w:t>SOCIETE</w:t>
      </w:r>
    </w:p>
    <w:p w14:paraId="78AD344E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83DDF" wp14:editId="27DA7FE9">
                <wp:simplePos x="0" y="0"/>
                <wp:positionH relativeFrom="column">
                  <wp:posOffset>306593</wp:posOffset>
                </wp:positionH>
                <wp:positionV relativeFrom="paragraph">
                  <wp:posOffset>26782</wp:posOffset>
                </wp:positionV>
                <wp:extent cx="6167531" cy="1406525"/>
                <wp:effectExtent l="0" t="0" r="24130" b="2222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531" cy="1406525"/>
                        </a:xfrm>
                        <a:prstGeom prst="roundRect">
                          <a:avLst>
                            <a:gd name="adj" fmla="val 111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878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9D6B4A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F80129">
                              <w:rPr>
                                <w:rFonts w:ascii="Antique Olive" w:hAnsi="Antique Olive" w:cs="Arial"/>
                                <w:b/>
                                <w:color w:val="245263"/>
                                <w:sz w:val="20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Code adhérent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 xml:space="preserve">Raison Sociale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>Nom et coordonnées de la personne demandant la visite :</w:t>
                            </w:r>
                          </w:p>
                          <w:p w14:paraId="4C29E8BF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ED2D2AE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 w:cs="Aria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 xml:space="preserve">Nom du médecin du travail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8E9619B" w14:textId="77777777" w:rsidR="00972AF4" w:rsidRPr="00821707" w:rsidRDefault="00972AF4" w:rsidP="0097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283DDF" id="AutoShape 9" o:spid="_x0000_s1026" style="position:absolute;left:0;text-align:left;margin-left:24.15pt;margin-top:2.1pt;width:485.65pt;height:11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" strokecolor="#0878ff" strokeweight="1.5pt">
                <v:textbox>
                  <w:txbxContent>
                    <w:p w14:paraId="629D6B4A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F80129">
                        <w:rPr>
                          <w:rFonts w:ascii="Antique Olive" w:hAnsi="Antique Olive" w:cs="Arial"/>
                          <w:b/>
                          <w:color w:val="245263"/>
                          <w:sz w:val="20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Code adhérent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  <w:t xml:space="preserve">Raison Sociale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  <w:t>Nom et coordonnées de la personne demandant la visite :</w:t>
                      </w:r>
                    </w:p>
                    <w:p w14:paraId="4C29E8BF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</w:p>
                    <w:p w14:paraId="7ED2D2AE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 w:cs="Aria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  <w:t xml:space="preserve">Nom du médecin du travail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</w:p>
                    <w:p w14:paraId="78E9619B" w14:textId="77777777" w:rsidR="00972AF4" w:rsidRPr="00821707" w:rsidRDefault="00972AF4" w:rsidP="00972AF4"/>
                  </w:txbxContent>
                </v:textbox>
              </v:roundrect>
            </w:pict>
          </mc:Fallback>
        </mc:AlternateContent>
      </w:r>
    </w:p>
    <w:p w14:paraId="27BC822F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5DB03A5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3E2777C1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B2A0467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ab/>
      </w:r>
    </w:p>
    <w:p w14:paraId="65F79C5D" w14:textId="77777777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6736776C" w14:textId="77777777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2F9049B2" w14:textId="77777777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D67F4E0" w14:textId="77777777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7031E72D" w14:textId="77777777" w:rsidR="00972AF4" w:rsidRPr="00972AF4" w:rsidRDefault="00972AF4" w:rsidP="00972AF4">
      <w:pPr>
        <w:tabs>
          <w:tab w:val="left" w:pos="558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bookmarkStart w:id="0" w:name="_GoBack"/>
      <w:bookmarkEnd w:id="0"/>
    </w:p>
    <w:p w14:paraId="457E9FE2" w14:textId="77777777" w:rsidR="00972AF4" w:rsidRPr="00972AF4" w:rsidRDefault="00972AF4" w:rsidP="00972AF4">
      <w:pPr>
        <w:tabs>
          <w:tab w:val="left" w:pos="1134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  <w:r w:rsidRPr="00972AF4">
        <w:rPr>
          <w:rFonts w:asciiTheme="minorHAnsi" w:hAnsiTheme="minorHAnsi" w:cs="Arial"/>
          <w:b/>
          <w:color w:val="1F497D" w:themeColor="text2"/>
          <w:sz w:val="28"/>
          <w:szCs w:val="22"/>
        </w:rPr>
        <w:t>SALARIE*</w:t>
      </w:r>
    </w:p>
    <w:p w14:paraId="25C888BB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D6B4" wp14:editId="6B5E6EAF">
                <wp:simplePos x="0" y="0"/>
                <wp:positionH relativeFrom="column">
                  <wp:posOffset>306593</wp:posOffset>
                </wp:positionH>
                <wp:positionV relativeFrom="paragraph">
                  <wp:posOffset>45645</wp:posOffset>
                </wp:positionV>
                <wp:extent cx="6168166" cy="3216536"/>
                <wp:effectExtent l="0" t="0" r="23495" b="2222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8166" cy="3216536"/>
                        </a:xfrm>
                        <a:prstGeom prst="roundRect">
                          <a:avLst>
                            <a:gd name="adj" fmla="val 622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878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30EC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F80129">
                              <w:rPr>
                                <w:rFonts w:ascii="Antique Olive" w:hAnsi="Antique Olive" w:cs="Arial"/>
                                <w:b/>
                                <w:color w:val="245263"/>
                                <w:sz w:val="20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Nom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10FB3CA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Nom de jeune fille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Prénom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72710F24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10348"/>
                              </w:tabs>
                              <w:spacing w:line="360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>Date de naissance : …… / …… / …………</w:t>
                            </w:r>
                          </w:p>
                          <w:p w14:paraId="765ED235" w14:textId="77777777" w:rsidR="00972AF4" w:rsidRPr="00972AF4" w:rsidRDefault="00972AF4" w:rsidP="00972AF4">
                            <w:pPr>
                              <w:tabs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Poste de travail / Emploi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33C2083C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pos="1134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Justification de la demande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35C2BEE3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0B21E32F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2E1537F3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7F102FC1" w14:textId="77777777" w:rsidR="00972AF4" w:rsidRPr="00972AF4" w:rsidRDefault="00972AF4" w:rsidP="00972AF4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2B04EE15" w14:textId="2DDDBB3A" w:rsidR="00972AF4" w:rsidRDefault="003C329B" w:rsidP="00972AF4">
                            <w:pPr>
                              <w:tabs>
                                <w:tab w:val="left" w:pos="142"/>
                                <w:tab w:val="left" w:leader="dot" w:pos="8931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6F7E0BE0" w14:textId="77777777" w:rsidR="003C329B" w:rsidRPr="00972AF4" w:rsidRDefault="003C329B" w:rsidP="003C329B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360" w:lineRule="auto"/>
                              <w:ind w:left="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4CCCFFCC" w14:textId="77777777" w:rsidR="003C329B" w:rsidRPr="00972AF4" w:rsidRDefault="003C329B" w:rsidP="00972AF4">
                            <w:pPr>
                              <w:tabs>
                                <w:tab w:val="left" w:pos="142"/>
                                <w:tab w:val="left" w:leader="dot" w:pos="8931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9D6B4" id="AutoShape 11" o:spid="_x0000_s1027" style="position:absolute;left:0;text-align:left;margin-left:24.15pt;margin-top:3.6pt;width:485.7pt;height:2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" strokecolor="#0878ff" strokeweight="1.5pt">
                <v:textbox>
                  <w:txbxContent>
                    <w:p w14:paraId="728630EC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F80129">
                        <w:rPr>
                          <w:rFonts w:ascii="Antique Olive" w:hAnsi="Antique Olive" w:cs="Arial"/>
                          <w:b/>
                          <w:color w:val="245263"/>
                          <w:sz w:val="20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Nom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 </w:t>
                      </w:r>
                    </w:p>
                    <w:p w14:paraId="210FB3CA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Nom de jeune fille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Prénom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72710F24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10348"/>
                        </w:tabs>
                        <w:spacing w:line="360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>Date de naissance : …… / …… / …………</w:t>
                      </w:r>
                    </w:p>
                    <w:p w14:paraId="765ED235" w14:textId="77777777" w:rsidR="00972AF4" w:rsidRPr="00972AF4" w:rsidRDefault="00972AF4" w:rsidP="00972AF4">
                      <w:pPr>
                        <w:tabs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Poste de travail / Emploi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33C2083C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pos="1134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Justification de la demande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35C2BEE3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0B21E32F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2E1537F3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7F102FC1" w14:textId="77777777" w:rsidR="00972AF4" w:rsidRPr="00972AF4" w:rsidRDefault="00972AF4" w:rsidP="00972AF4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2B04EE15" w14:textId="2DDDBB3A" w:rsidR="00972AF4" w:rsidRDefault="003C329B" w:rsidP="00972AF4">
                      <w:pPr>
                        <w:tabs>
                          <w:tab w:val="left" w:pos="142"/>
                          <w:tab w:val="left" w:leader="dot" w:pos="8931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/>
                          <w:color w:val="7F7F7F" w:themeColor="text1" w:themeTint="80"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6F7E0BE0" w14:textId="77777777" w:rsidR="003C329B" w:rsidRPr="00972AF4" w:rsidRDefault="003C329B" w:rsidP="003C329B">
                      <w:pPr>
                        <w:tabs>
                          <w:tab w:val="left" w:pos="142"/>
                          <w:tab w:val="left" w:leader="dot" w:pos="9072"/>
                        </w:tabs>
                        <w:spacing w:line="360" w:lineRule="auto"/>
                        <w:ind w:left="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4CCCFFCC" w14:textId="77777777" w:rsidR="003C329B" w:rsidRPr="00972AF4" w:rsidRDefault="003C329B" w:rsidP="00972AF4">
                      <w:pPr>
                        <w:tabs>
                          <w:tab w:val="left" w:pos="142"/>
                          <w:tab w:val="left" w:leader="dot" w:pos="8931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/>
                          <w:color w:val="7F7F7F" w:themeColor="text1" w:themeTint="80"/>
                          <w:sz w:val="22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32296E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346C1CFB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32A08F9E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4B27059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C8CD8E7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2269F634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616EC06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86998CA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16176BD4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1B9073D1" w14:textId="77777777" w:rsidR="00972AF4" w:rsidRPr="00972AF4" w:rsidRDefault="00972AF4" w:rsidP="00972AF4">
      <w:pPr>
        <w:tabs>
          <w:tab w:val="left" w:pos="2520"/>
          <w:tab w:val="left" w:pos="3600"/>
        </w:tabs>
        <w:spacing w:line="360" w:lineRule="auto"/>
        <w:ind w:left="36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FB7DD90" w14:textId="77777777" w:rsidR="00972AF4" w:rsidRPr="00972AF4" w:rsidRDefault="00972AF4" w:rsidP="00972AF4">
      <w:pPr>
        <w:tabs>
          <w:tab w:val="left" w:pos="2520"/>
          <w:tab w:val="left" w:pos="360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</w:p>
    <w:p w14:paraId="1BBB9F7A" w14:textId="77777777" w:rsidR="00972AF4" w:rsidRPr="00972AF4" w:rsidRDefault="00972AF4" w:rsidP="00972AF4">
      <w:pPr>
        <w:ind w:right="272"/>
        <w:jc w:val="right"/>
        <w:rPr>
          <w:rFonts w:asciiTheme="minorHAnsi" w:hAnsiTheme="minorHAnsi" w:cs="Arial"/>
          <w:b/>
          <w:color w:val="7F7F7F" w:themeColor="text1" w:themeTint="80"/>
          <w:sz w:val="22"/>
          <w:szCs w:val="22"/>
          <w:u w:val="single"/>
        </w:rPr>
      </w:pPr>
    </w:p>
    <w:p w14:paraId="07E1CDB6" w14:textId="77777777" w:rsidR="00972AF4" w:rsidRPr="00972AF4" w:rsidRDefault="00972AF4" w:rsidP="00972AF4">
      <w:pPr>
        <w:ind w:right="272"/>
        <w:jc w:val="right"/>
        <w:rPr>
          <w:rFonts w:asciiTheme="minorHAnsi" w:hAnsiTheme="minorHAnsi" w:cs="Arial"/>
          <w:b/>
          <w:color w:val="7F7F7F" w:themeColor="text1" w:themeTint="80"/>
          <w:sz w:val="22"/>
          <w:szCs w:val="22"/>
          <w:u w:val="single"/>
        </w:rPr>
      </w:pPr>
    </w:p>
    <w:p w14:paraId="7C9D700B" w14:textId="77777777" w:rsidR="00972AF4" w:rsidRPr="00972AF4" w:rsidRDefault="00972AF4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  <w:r w:rsidRPr="00972AF4">
        <w:rPr>
          <w:rFonts w:asciiTheme="minorHAnsi" w:hAnsiTheme="minorHAnsi" w:cs="Arial"/>
          <w:i/>
          <w:color w:val="7F7F7F" w:themeColor="text1" w:themeTint="80"/>
          <w:sz w:val="18"/>
          <w:szCs w:val="20"/>
        </w:rPr>
        <w:t xml:space="preserve">* doit être inscrit sur </w:t>
      </w:r>
      <w:r>
        <w:rPr>
          <w:rFonts w:asciiTheme="minorHAnsi" w:hAnsiTheme="minorHAnsi" w:cs="Arial"/>
          <w:i/>
          <w:color w:val="7F7F7F" w:themeColor="text1" w:themeTint="80"/>
          <w:sz w:val="18"/>
          <w:szCs w:val="20"/>
        </w:rPr>
        <w:t>l’Espace Adhérent</w:t>
      </w:r>
      <w:r w:rsidRPr="00972AF4">
        <w:rPr>
          <w:rFonts w:asciiTheme="minorHAnsi" w:hAnsiTheme="minorHAnsi" w:cs="Arial"/>
          <w:b/>
          <w:color w:val="7F7F7F" w:themeColor="text1" w:themeTint="80"/>
          <w:sz w:val="18"/>
          <w:szCs w:val="20"/>
        </w:rPr>
        <w:t xml:space="preserve"> </w:t>
      </w:r>
    </w:p>
    <w:p w14:paraId="3EE0474A" w14:textId="77777777" w:rsidR="00972AF4" w:rsidRPr="00972AF4" w:rsidRDefault="00972AF4" w:rsidP="00972AF4">
      <w:pPr>
        <w:ind w:right="272"/>
        <w:jc w:val="right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  <w:u w:val="single"/>
        </w:rPr>
        <w:t>Cachet et Signature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 :</w:t>
      </w:r>
    </w:p>
    <w:p w14:paraId="3D1BADEF" w14:textId="77777777" w:rsidR="00972AF4" w:rsidRPr="00972AF4" w:rsidRDefault="00972AF4" w:rsidP="00972AF4">
      <w:pPr>
        <w:tabs>
          <w:tab w:val="left" w:pos="216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69EC91AC" w14:textId="77777777" w:rsidR="00972AF4" w:rsidRPr="00972AF4" w:rsidRDefault="00972AF4" w:rsidP="00972AF4">
      <w:pPr>
        <w:tabs>
          <w:tab w:val="left" w:pos="216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339D6A3F" w14:textId="77777777" w:rsidR="00697E34" w:rsidRPr="00972AF4" w:rsidRDefault="00697E34" w:rsidP="00972AF4">
      <w:pPr>
        <w:tabs>
          <w:tab w:val="left" w:pos="5592"/>
        </w:tabs>
        <w:rPr>
          <w:rFonts w:ascii="Calibri" w:hAnsi="Calibri"/>
          <w:color w:val="7F7F7F" w:themeColor="text1" w:themeTint="80"/>
          <w:sz w:val="22"/>
          <w:szCs w:val="22"/>
        </w:rPr>
      </w:pPr>
    </w:p>
    <w:p w14:paraId="3901C8E8" w14:textId="77777777" w:rsidR="00697E34" w:rsidRPr="00972AF4" w:rsidRDefault="00697E34" w:rsidP="00972AF4">
      <w:pPr>
        <w:rPr>
          <w:rFonts w:ascii="Calibri" w:hAnsi="Calibri"/>
          <w:color w:val="7F7F7F" w:themeColor="text1" w:themeTint="80"/>
          <w:sz w:val="22"/>
          <w:szCs w:val="22"/>
        </w:rPr>
      </w:pPr>
    </w:p>
    <w:sectPr w:rsidR="00697E34" w:rsidRPr="00972AF4" w:rsidSect="001602CF">
      <w:headerReference w:type="default" r:id="rId11"/>
      <w:footerReference w:type="default" r:id="rId12"/>
      <w:pgSz w:w="11906" w:h="16838"/>
      <w:pgMar w:top="2517" w:right="746" w:bottom="1258" w:left="720" w:header="17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F90F6" w14:textId="77777777" w:rsidR="00972AF4" w:rsidRDefault="00972AF4">
      <w:r>
        <w:separator/>
      </w:r>
    </w:p>
  </w:endnote>
  <w:endnote w:type="continuationSeparator" w:id="0">
    <w:p w14:paraId="052F299B" w14:textId="77777777" w:rsidR="00972AF4" w:rsidRDefault="0097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13" w:csb1="00000000"/>
  </w:font>
  <w:font w:name="AntiqueOliv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Oliv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39AC1" w14:textId="77777777" w:rsidR="001602CF" w:rsidRDefault="00972AF4">
    <w:pPr>
      <w:pStyle w:val="Pieddepage"/>
    </w:pPr>
    <w:r>
      <w:rPr>
        <w:noProof/>
      </w:rPr>
      <w:drawing>
        <wp:inline distT="0" distB="0" distL="0" distR="0" wp14:anchorId="4AE80EF3" wp14:editId="4392679B">
          <wp:extent cx="6353175" cy="809625"/>
          <wp:effectExtent l="0" t="0" r="9525" b="9525"/>
          <wp:docPr id="2" name="Image 2" descr="PREVALY_Pied de page sans men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VALY_Pied de page sans men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18F">
      <w:rPr>
        <w:noProof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931BA" w14:textId="77777777" w:rsidR="00972AF4" w:rsidRDefault="00972AF4">
      <w:r>
        <w:separator/>
      </w:r>
    </w:p>
  </w:footnote>
  <w:footnote w:type="continuationSeparator" w:id="0">
    <w:p w14:paraId="57B39C26" w14:textId="77777777" w:rsidR="00972AF4" w:rsidRDefault="0097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BC3E" w14:textId="77777777" w:rsidR="001602CF" w:rsidRDefault="001602CF" w:rsidP="00DF59FB">
    <w:pPr>
      <w:pStyle w:val="En-tte"/>
      <w:ind w:left="567"/>
      <w:rPr>
        <w:noProof/>
      </w:rPr>
    </w:pPr>
  </w:p>
  <w:p w14:paraId="13357B28" w14:textId="77777777" w:rsidR="001602CF" w:rsidRDefault="001602CF" w:rsidP="00DF59FB">
    <w:pPr>
      <w:pStyle w:val="En-tte"/>
      <w:ind w:left="567"/>
    </w:pPr>
  </w:p>
  <w:p w14:paraId="05C25ED7" w14:textId="77777777" w:rsidR="00602D7B" w:rsidRDefault="001602CF" w:rsidP="00DF59FB">
    <w:pPr>
      <w:pStyle w:val="En-tte"/>
      <w:ind w:left="567"/>
    </w:pPr>
    <w:r w:rsidRPr="001602CF">
      <w:rPr>
        <w:noProof/>
      </w:rPr>
      <w:drawing>
        <wp:inline distT="0" distB="0" distL="0" distR="0" wp14:anchorId="37561CB4" wp14:editId="7D97FD94">
          <wp:extent cx="2887980" cy="910089"/>
          <wp:effectExtent l="0" t="0" r="7620" b="4445"/>
          <wp:docPr id="88" name="Image 88" descr="\\SRV-FS2016-03\Communication\00 - PREVALY\2020 - 08 - PREVALY - Logo et Charte Graphique\PREVALY_Logotype\Horizontal\Couleur\PREVALY_logo_horizontal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FS2016-03\Communication\00 - PREVALY\2020 - 08 - PREVALY - Logo et Charte Graphique\PREVALY_Logotype\Horizontal\Couleur\PREVALY_logo_horizontal_couleu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5" t="25765" r="11691" b="24599"/>
                  <a:stretch/>
                </pic:blipFill>
                <pic:spPr bwMode="auto">
                  <a:xfrm>
                    <a:off x="0" y="0"/>
                    <a:ext cx="2894242" cy="912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167EB">
      <w:t xml:space="preserve">  </w:t>
    </w:r>
  </w:p>
  <w:p w14:paraId="0CBCFF27" w14:textId="77777777" w:rsidR="008829C3" w:rsidRPr="001602CF" w:rsidRDefault="008829C3" w:rsidP="001602CF">
    <w:pPr>
      <w:pStyle w:val="En-tte"/>
      <w:ind w:left="567"/>
      <w:rPr>
        <w:rFonts w:ascii="Calibri" w:hAnsi="Calibri"/>
        <w:b/>
        <w:color w:val="215868"/>
      </w:rPr>
    </w:pPr>
    <w:r w:rsidRPr="00F0723C">
      <w:rPr>
        <w:rFonts w:ascii="Calibri" w:hAnsi="Calibri"/>
        <w:b/>
        <w:color w:val="215868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501A6"/>
    <w:multiLevelType w:val="multilevel"/>
    <w:tmpl w:val="58FC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B1C"/>
    <w:multiLevelType w:val="hybridMultilevel"/>
    <w:tmpl w:val="5BAC5DA6"/>
    <w:lvl w:ilvl="0" w:tplc="E4264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65FED"/>
    <w:multiLevelType w:val="multilevel"/>
    <w:tmpl w:val="77D6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50856"/>
    <w:multiLevelType w:val="hybridMultilevel"/>
    <w:tmpl w:val="FB5CA11A"/>
    <w:lvl w:ilvl="0" w:tplc="D110D21C">
      <w:start w:val="1"/>
      <w:numFmt w:val="bullet"/>
      <w:pStyle w:val="pu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77437"/>
    <w:multiLevelType w:val="hybridMultilevel"/>
    <w:tmpl w:val="77D6B378"/>
    <w:lvl w:ilvl="0" w:tplc="781C40D2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04A32"/>
    <w:multiLevelType w:val="hybridMultilevel"/>
    <w:tmpl w:val="614C1C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74A0D"/>
    <w:multiLevelType w:val="multilevel"/>
    <w:tmpl w:val="614C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F4"/>
    <w:rsid w:val="000203F4"/>
    <w:rsid w:val="000250C9"/>
    <w:rsid w:val="00057BC5"/>
    <w:rsid w:val="000768AC"/>
    <w:rsid w:val="00077671"/>
    <w:rsid w:val="000C357C"/>
    <w:rsid w:val="000E6723"/>
    <w:rsid w:val="0012337C"/>
    <w:rsid w:val="00152730"/>
    <w:rsid w:val="001579C8"/>
    <w:rsid w:val="001602CF"/>
    <w:rsid w:val="00181F63"/>
    <w:rsid w:val="001854B5"/>
    <w:rsid w:val="001C29CC"/>
    <w:rsid w:val="001C321B"/>
    <w:rsid w:val="001C78BF"/>
    <w:rsid w:val="001D02A6"/>
    <w:rsid w:val="001D4649"/>
    <w:rsid w:val="001E603A"/>
    <w:rsid w:val="00227AB4"/>
    <w:rsid w:val="00244BBC"/>
    <w:rsid w:val="0024537A"/>
    <w:rsid w:val="002466C2"/>
    <w:rsid w:val="002903CD"/>
    <w:rsid w:val="002A5072"/>
    <w:rsid w:val="002D2A9F"/>
    <w:rsid w:val="002F2A7F"/>
    <w:rsid w:val="002F53D7"/>
    <w:rsid w:val="00311B1C"/>
    <w:rsid w:val="00337F64"/>
    <w:rsid w:val="0034219C"/>
    <w:rsid w:val="003449A1"/>
    <w:rsid w:val="00382E6E"/>
    <w:rsid w:val="003B1C6F"/>
    <w:rsid w:val="003C329B"/>
    <w:rsid w:val="003C4BE1"/>
    <w:rsid w:val="00400B41"/>
    <w:rsid w:val="004818F7"/>
    <w:rsid w:val="004960DD"/>
    <w:rsid w:val="004D383E"/>
    <w:rsid w:val="004F18B8"/>
    <w:rsid w:val="004F33B1"/>
    <w:rsid w:val="00516501"/>
    <w:rsid w:val="00530D0E"/>
    <w:rsid w:val="00560138"/>
    <w:rsid w:val="0057202E"/>
    <w:rsid w:val="00572111"/>
    <w:rsid w:val="005A46ED"/>
    <w:rsid w:val="005C5B1D"/>
    <w:rsid w:val="005E0109"/>
    <w:rsid w:val="00602089"/>
    <w:rsid w:val="00602D7B"/>
    <w:rsid w:val="006142FA"/>
    <w:rsid w:val="006334C5"/>
    <w:rsid w:val="00651FAA"/>
    <w:rsid w:val="00667537"/>
    <w:rsid w:val="00697E34"/>
    <w:rsid w:val="006B2180"/>
    <w:rsid w:val="006B76C2"/>
    <w:rsid w:val="006E191D"/>
    <w:rsid w:val="0071525F"/>
    <w:rsid w:val="00744584"/>
    <w:rsid w:val="00756594"/>
    <w:rsid w:val="0076311F"/>
    <w:rsid w:val="007739BC"/>
    <w:rsid w:val="0078319E"/>
    <w:rsid w:val="0078749D"/>
    <w:rsid w:val="007D476E"/>
    <w:rsid w:val="007D5EB5"/>
    <w:rsid w:val="007E47FF"/>
    <w:rsid w:val="007F7B62"/>
    <w:rsid w:val="00820A92"/>
    <w:rsid w:val="008361B4"/>
    <w:rsid w:val="008401E0"/>
    <w:rsid w:val="00842261"/>
    <w:rsid w:val="00845FB6"/>
    <w:rsid w:val="008523F4"/>
    <w:rsid w:val="00861A1D"/>
    <w:rsid w:val="0086218F"/>
    <w:rsid w:val="008773D5"/>
    <w:rsid w:val="008829C3"/>
    <w:rsid w:val="00886130"/>
    <w:rsid w:val="0089059A"/>
    <w:rsid w:val="00894659"/>
    <w:rsid w:val="008A198A"/>
    <w:rsid w:val="008A44D6"/>
    <w:rsid w:val="008B7202"/>
    <w:rsid w:val="008C6B8E"/>
    <w:rsid w:val="008E605C"/>
    <w:rsid w:val="00905B0E"/>
    <w:rsid w:val="00907DE9"/>
    <w:rsid w:val="009139CA"/>
    <w:rsid w:val="00972AF4"/>
    <w:rsid w:val="00981A44"/>
    <w:rsid w:val="00982FFD"/>
    <w:rsid w:val="009A3780"/>
    <w:rsid w:val="009F5613"/>
    <w:rsid w:val="00A16671"/>
    <w:rsid w:val="00A3336B"/>
    <w:rsid w:val="00A561BE"/>
    <w:rsid w:val="00A57F81"/>
    <w:rsid w:val="00A62FA7"/>
    <w:rsid w:val="00A825FD"/>
    <w:rsid w:val="00A905F0"/>
    <w:rsid w:val="00A9634A"/>
    <w:rsid w:val="00AB187C"/>
    <w:rsid w:val="00AB195E"/>
    <w:rsid w:val="00AD7630"/>
    <w:rsid w:val="00AE0A29"/>
    <w:rsid w:val="00B01A84"/>
    <w:rsid w:val="00B34B88"/>
    <w:rsid w:val="00B43361"/>
    <w:rsid w:val="00B93481"/>
    <w:rsid w:val="00B95452"/>
    <w:rsid w:val="00BA4B2D"/>
    <w:rsid w:val="00BD06D2"/>
    <w:rsid w:val="00BF1131"/>
    <w:rsid w:val="00C0417E"/>
    <w:rsid w:val="00C22C86"/>
    <w:rsid w:val="00C41B24"/>
    <w:rsid w:val="00C42709"/>
    <w:rsid w:val="00CA21F4"/>
    <w:rsid w:val="00CC1C53"/>
    <w:rsid w:val="00CD0B30"/>
    <w:rsid w:val="00CE27F1"/>
    <w:rsid w:val="00CF65AA"/>
    <w:rsid w:val="00CF661F"/>
    <w:rsid w:val="00CF6AE7"/>
    <w:rsid w:val="00D0209A"/>
    <w:rsid w:val="00D27940"/>
    <w:rsid w:val="00D36893"/>
    <w:rsid w:val="00D67DDD"/>
    <w:rsid w:val="00D82FC5"/>
    <w:rsid w:val="00D901BE"/>
    <w:rsid w:val="00D92971"/>
    <w:rsid w:val="00DB54B1"/>
    <w:rsid w:val="00DB5F49"/>
    <w:rsid w:val="00DD20BE"/>
    <w:rsid w:val="00DE7448"/>
    <w:rsid w:val="00DF274A"/>
    <w:rsid w:val="00DF59FB"/>
    <w:rsid w:val="00E354B9"/>
    <w:rsid w:val="00E40549"/>
    <w:rsid w:val="00E43A49"/>
    <w:rsid w:val="00E61CA8"/>
    <w:rsid w:val="00E77B14"/>
    <w:rsid w:val="00E80E5A"/>
    <w:rsid w:val="00E955D4"/>
    <w:rsid w:val="00EE5134"/>
    <w:rsid w:val="00F0723C"/>
    <w:rsid w:val="00F167EB"/>
    <w:rsid w:val="00F30667"/>
    <w:rsid w:val="00F316C9"/>
    <w:rsid w:val="00F421C3"/>
    <w:rsid w:val="00F47B98"/>
    <w:rsid w:val="00F813D6"/>
    <w:rsid w:val="00FA1F36"/>
    <w:rsid w:val="00FA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8f8f8"/>
    </o:shapedefaults>
    <o:shapelayout v:ext="edit">
      <o:idmap v:ext="edit" data="1"/>
    </o:shapelayout>
  </w:shapeDefaults>
  <w:decimalSymbol w:val=","/>
  <w:listSeparator w:val=";"/>
  <w14:docId w14:val="4B5D9FD5"/>
  <w15:docId w15:val="{28D10C89-A081-40C5-BEBD-25CF5D83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198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829C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829C3"/>
    <w:pPr>
      <w:tabs>
        <w:tab w:val="center" w:pos="4536"/>
        <w:tab w:val="right" w:pos="9072"/>
      </w:tabs>
    </w:pPr>
  </w:style>
  <w:style w:type="character" w:styleId="Lienhypertexte">
    <w:name w:val="Hyperlink"/>
    <w:rsid w:val="00D36893"/>
    <w:rPr>
      <w:color w:val="0000FF"/>
      <w:u w:val="single"/>
    </w:rPr>
  </w:style>
  <w:style w:type="paragraph" w:customStyle="1" w:styleId="Style1">
    <w:name w:val="Style1"/>
    <w:basedOn w:val="Normal"/>
    <w:rsid w:val="00D82FC5"/>
    <w:pPr>
      <w:numPr>
        <w:numId w:val="4"/>
      </w:numPr>
      <w:tabs>
        <w:tab w:val="clear" w:pos="720"/>
      </w:tabs>
      <w:autoSpaceDE w:val="0"/>
      <w:autoSpaceDN w:val="0"/>
      <w:adjustRightInd w:val="0"/>
      <w:spacing w:line="360" w:lineRule="auto"/>
      <w:ind w:left="180" w:hanging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2">
    <w:name w:val="Style2"/>
    <w:basedOn w:val="Normal"/>
    <w:rsid w:val="00D82FC5"/>
    <w:pPr>
      <w:autoSpaceDE w:val="0"/>
      <w:autoSpaceDN w:val="0"/>
      <w:adjustRightInd w:val="0"/>
      <w:spacing w:line="360" w:lineRule="auto"/>
      <w:ind w:left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3">
    <w:name w:val="Style3"/>
    <w:basedOn w:val="Normal"/>
    <w:rsid w:val="00CC1C53"/>
    <w:pPr>
      <w:autoSpaceDE w:val="0"/>
      <w:autoSpaceDN w:val="0"/>
      <w:adjustRightInd w:val="0"/>
      <w:ind w:left="180"/>
    </w:pPr>
    <w:rPr>
      <w:rFonts w:ascii="Antique Olive" w:hAnsi="Antique Olive" w:cs="AntiqueOlive-Bold"/>
      <w:b/>
      <w:bCs/>
      <w:color w:val="85AD3A"/>
      <w:sz w:val="20"/>
      <w:szCs w:val="20"/>
    </w:rPr>
  </w:style>
  <w:style w:type="paragraph" w:customStyle="1" w:styleId="puce">
    <w:name w:val="puce"/>
    <w:basedOn w:val="Style1"/>
    <w:rsid w:val="00CC1C53"/>
    <w:pPr>
      <w:numPr>
        <w:numId w:val="6"/>
      </w:numPr>
    </w:pPr>
    <w:rPr>
      <w:rFonts w:ascii="AntiqueOlive-Roman" w:hAnsi="AntiqueOlive-Roman"/>
    </w:rPr>
  </w:style>
  <w:style w:type="table" w:styleId="Grilledutableau">
    <w:name w:val="Table Grid"/>
    <w:basedOn w:val="TableauNormal"/>
    <w:rsid w:val="008A1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6B2180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itationCar">
    <w:name w:val="Citation Car"/>
    <w:link w:val="Citation"/>
    <w:uiPriority w:val="29"/>
    <w:rsid w:val="006B2180"/>
    <w:rPr>
      <w:rFonts w:ascii="Calibri" w:hAnsi="Calibri"/>
      <w:i/>
      <w:iCs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rsid w:val="006B21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B2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0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st.fr\rapprochement\Partage\60-Service%20Communication\2020%20-%20Kit%20com%20Prevaly\2020%20-%20Papier%20en%20t&#234;te%20vierg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9427CAC51AD4A9A56506CAF398265" ma:contentTypeVersion="12" ma:contentTypeDescription="Crée un document." ma:contentTypeScope="" ma:versionID="5ed54855d89e29cac05463688b81130a">
  <xsd:schema xmlns:xsd="http://www.w3.org/2001/XMLSchema" xmlns:xs="http://www.w3.org/2001/XMLSchema" xmlns:p="http://schemas.microsoft.com/office/2006/metadata/properties" xmlns:ns3="b774211a-e17f-4c3c-94f6-b87e849cc71b" xmlns:ns4="df91d5d9-3d54-4126-832c-b896a638e30a" targetNamespace="http://schemas.microsoft.com/office/2006/metadata/properties" ma:root="true" ma:fieldsID="e7d8e02a8a0a81a262dfdf55e0ebd662" ns3:_="" ns4:_="">
    <xsd:import namespace="b774211a-e17f-4c3c-94f6-b87e849cc71b"/>
    <xsd:import namespace="df91d5d9-3d54-4126-832c-b896a638e3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4211a-e17f-4c3c-94f6-b87e849cc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1d5d9-3d54-4126-832c-b896a638e3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8DC87-06F7-4F8C-B208-FDF22BDD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74211a-e17f-4c3c-94f6-b87e849cc71b"/>
    <ds:schemaRef ds:uri="df91d5d9-3d54-4126-832c-b896a638e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1CC08F-2C83-4360-917D-1355FE35C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2590E-F52F-4ED8-85DE-82401AD34A44}">
  <ds:schemaRefs>
    <ds:schemaRef ds:uri="http://schemas.microsoft.com/office/2006/metadata/properties"/>
    <ds:schemaRef ds:uri="b774211a-e17f-4c3c-94f6-b87e849cc71b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f91d5d9-3d54-4126-832c-b896a638e30a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1B273E-CFF4-4F34-813E-A6CBDEA9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2020 - Papier en tête vierge.dotx</Template>
  <TotalTime>1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ASTIA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Administrateur</dc:creator>
  <cp:lastModifiedBy>DERAIN Julie</cp:lastModifiedBy>
  <cp:revision>2</cp:revision>
  <cp:lastPrinted>2011-04-19T06:47:00Z</cp:lastPrinted>
  <dcterms:created xsi:type="dcterms:W3CDTF">2021-05-21T07:08:00Z</dcterms:created>
  <dcterms:modified xsi:type="dcterms:W3CDTF">2021-05-21T07:08:00Z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0x010100DFC9427CAC51AD4A9A56506CAF398265</vt:lpwstr>
  </property>
</Properties>
</file>